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108" w:rsidRPr="00A504B2" w:rsidRDefault="00B63108" w:rsidP="007208A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Администрация Талловеровского сельского поселения</w:t>
      </w:r>
    </w:p>
    <w:p w:rsidR="00B63108" w:rsidRPr="00A504B2" w:rsidRDefault="00B63108" w:rsidP="00A504B2">
      <w:pPr>
        <w:tabs>
          <w:tab w:val="left" w:pos="1134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504B2">
        <w:rPr>
          <w:rFonts w:ascii="Times New Roman" w:hAnsi="Times New Roman"/>
          <w:color w:val="000000"/>
          <w:sz w:val="28"/>
          <w:szCs w:val="28"/>
        </w:rPr>
        <w:t>_________________________________________________________</w:t>
      </w:r>
    </w:p>
    <w:p w:rsidR="00B63108" w:rsidRDefault="00B63108" w:rsidP="004A493C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504B2">
        <w:rPr>
          <w:rFonts w:ascii="Times New Roman" w:hAnsi="Times New Roman"/>
          <w:color w:val="000000"/>
          <w:sz w:val="28"/>
          <w:szCs w:val="28"/>
        </w:rPr>
        <w:t xml:space="preserve">(наименование куратора налогового расхода </w:t>
      </w:r>
      <w:r>
        <w:rPr>
          <w:rFonts w:ascii="Times New Roman" w:hAnsi="Times New Roman"/>
          <w:color w:val="000000"/>
          <w:sz w:val="28"/>
          <w:szCs w:val="28"/>
        </w:rPr>
        <w:t>Талловеровского</w:t>
      </w:r>
      <w:r w:rsidRPr="00A504B2">
        <w:rPr>
          <w:rFonts w:ascii="Times New Roman" w:hAnsi="Times New Roman"/>
          <w:color w:val="000000"/>
          <w:sz w:val="28"/>
          <w:szCs w:val="28"/>
        </w:rPr>
        <w:t xml:space="preserve"> сельского поселения)</w:t>
      </w:r>
    </w:p>
    <w:p w:rsidR="00B63108" w:rsidRPr="00A504B2" w:rsidRDefault="00B63108" w:rsidP="004A493C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B63108" w:rsidRPr="009E4482" w:rsidRDefault="00B63108" w:rsidP="009E4482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ED558F">
        <w:rPr>
          <w:rFonts w:ascii="Times New Roman" w:hAnsi="Times New Roman"/>
          <w:b/>
          <w:color w:val="000000"/>
          <w:sz w:val="28"/>
          <w:szCs w:val="28"/>
        </w:rPr>
        <w:t>Заключение</w:t>
      </w:r>
      <w:r w:rsidRPr="00ED558F">
        <w:rPr>
          <w:rFonts w:ascii="Times New Roman" w:hAnsi="Times New Roman"/>
          <w:b/>
          <w:color w:val="000000"/>
          <w:sz w:val="28"/>
          <w:szCs w:val="28"/>
        </w:rPr>
        <w:br/>
        <w:t xml:space="preserve">по результатам оценки эффективности налоговых расходов </w:t>
      </w:r>
      <w:r>
        <w:rPr>
          <w:rFonts w:ascii="Times New Roman" w:hAnsi="Times New Roman"/>
          <w:b/>
          <w:color w:val="000000"/>
          <w:sz w:val="28"/>
          <w:szCs w:val="28"/>
        </w:rPr>
        <w:t>Талловеровского</w:t>
      </w:r>
      <w:r w:rsidRPr="00ED558F">
        <w:rPr>
          <w:rFonts w:ascii="Times New Roman" w:hAnsi="Times New Roman"/>
          <w:b/>
          <w:color w:val="000000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за 2025 год</w:t>
      </w:r>
    </w:p>
    <w:p w:rsidR="00B63108" w:rsidRPr="00F866FC" w:rsidRDefault="00B63108" w:rsidP="00A504B2">
      <w:pPr>
        <w:tabs>
          <w:tab w:val="left" w:pos="0"/>
          <w:tab w:val="left" w:pos="1134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504B2"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  <w:u w:val="single"/>
        </w:rPr>
        <w:t>31.07</w:t>
      </w:r>
      <w:r w:rsidRPr="007208A3">
        <w:rPr>
          <w:rFonts w:ascii="Times New Roman" w:hAnsi="Times New Roman"/>
          <w:color w:val="000000"/>
          <w:sz w:val="28"/>
          <w:szCs w:val="28"/>
          <w:u w:val="single"/>
        </w:rPr>
        <w:t>.202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u w:val="single"/>
        </w:rPr>
        <w:t>6</w:t>
      </w:r>
    </w:p>
    <w:p w:rsidR="00B63108" w:rsidRPr="00A504B2" w:rsidRDefault="00B63108" w:rsidP="00A504B2">
      <w:pPr>
        <w:tabs>
          <w:tab w:val="left" w:pos="0"/>
          <w:tab w:val="left" w:pos="1134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A504B2">
        <w:rPr>
          <w:rFonts w:ascii="Times New Roman" w:hAnsi="Times New Roman"/>
          <w:color w:val="000000"/>
          <w:sz w:val="28"/>
          <w:szCs w:val="28"/>
        </w:rPr>
        <w:t>(</w:t>
      </w:r>
      <w:r w:rsidRPr="00ED558F">
        <w:rPr>
          <w:rFonts w:ascii="Times New Roman" w:hAnsi="Times New Roman"/>
          <w:color w:val="000000"/>
        </w:rPr>
        <w:t>ДД.ММ.ГГГГ</w:t>
      </w:r>
      <w:r w:rsidRPr="00A504B2">
        <w:rPr>
          <w:rFonts w:ascii="Times New Roman" w:hAnsi="Times New Roman"/>
          <w:color w:val="000000"/>
          <w:sz w:val="28"/>
          <w:szCs w:val="28"/>
        </w:rPr>
        <w:t>)</w:t>
      </w:r>
    </w:p>
    <w:p w:rsidR="00B63108" w:rsidRPr="00A504B2" w:rsidRDefault="00B63108" w:rsidP="00A504B2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1000" w:type="dxa"/>
        <w:tblInd w:w="-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1870"/>
        <w:gridCol w:w="2200"/>
        <w:gridCol w:w="2200"/>
        <w:gridCol w:w="1760"/>
        <w:gridCol w:w="2310"/>
      </w:tblGrid>
      <w:tr w:rsidR="00B63108" w:rsidRPr="00E05440" w:rsidTr="00716BA3">
        <w:trPr>
          <w:trHeight w:val="1296"/>
          <w:tblHeader/>
        </w:trPr>
        <w:tc>
          <w:tcPr>
            <w:tcW w:w="660" w:type="dxa"/>
          </w:tcPr>
          <w:p w:rsidR="00B63108" w:rsidRPr="00A504B2" w:rsidRDefault="00B63108" w:rsidP="00A504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504B2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870" w:type="dxa"/>
          </w:tcPr>
          <w:p w:rsidR="00B63108" w:rsidRPr="00A504B2" w:rsidRDefault="00B63108" w:rsidP="00A504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504B2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Наименования налогов, по которым предусматриваются налоговые льготы</w:t>
            </w:r>
          </w:p>
        </w:tc>
        <w:tc>
          <w:tcPr>
            <w:tcW w:w="2200" w:type="dxa"/>
          </w:tcPr>
          <w:p w:rsidR="00B63108" w:rsidRPr="00A504B2" w:rsidRDefault="00B63108" w:rsidP="00A504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504B2">
              <w:rPr>
                <w:rFonts w:ascii="Times New Roman" w:hAnsi="Times New Roman"/>
                <w:sz w:val="28"/>
                <w:szCs w:val="28"/>
                <w:lang w:eastAsia="ru-RU"/>
              </w:rPr>
              <w:t>Целевая категория налоговых расходов</w:t>
            </w:r>
          </w:p>
        </w:tc>
        <w:tc>
          <w:tcPr>
            <w:tcW w:w="2200" w:type="dxa"/>
          </w:tcPr>
          <w:p w:rsidR="00B63108" w:rsidRPr="00A504B2" w:rsidRDefault="00B63108" w:rsidP="00A50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04B2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Куратор налогового расхода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Талловеровского </w:t>
            </w:r>
            <w:r w:rsidRPr="00A504B2">
              <w:rPr>
                <w:rFonts w:ascii="Times New Roman" w:hAnsi="Times New Roman"/>
                <w:color w:val="000000"/>
                <w:sz w:val="28"/>
                <w:szCs w:val="28"/>
              </w:rPr>
              <w:t>сельского поселения</w:t>
            </w:r>
          </w:p>
          <w:p w:rsidR="00B63108" w:rsidRPr="00A504B2" w:rsidRDefault="00B63108" w:rsidP="00A504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60" w:type="dxa"/>
          </w:tcPr>
          <w:p w:rsidR="00B63108" w:rsidRPr="00A504B2" w:rsidRDefault="00B63108" w:rsidP="009E44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04B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Результаты оценки эффективности налогового расхода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Талловеровского </w:t>
            </w:r>
            <w:r w:rsidRPr="00A504B2">
              <w:rPr>
                <w:rFonts w:ascii="Times New Roman" w:hAnsi="Times New Roman"/>
                <w:color w:val="000000"/>
                <w:sz w:val="28"/>
                <w:szCs w:val="28"/>
              </w:rPr>
              <w:t>сельского поселения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тыс. руб.</w:t>
            </w:r>
          </w:p>
        </w:tc>
        <w:tc>
          <w:tcPr>
            <w:tcW w:w="2310" w:type="dxa"/>
          </w:tcPr>
          <w:p w:rsidR="00B63108" w:rsidRPr="00A504B2" w:rsidRDefault="00B63108" w:rsidP="00A50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504B2">
              <w:rPr>
                <w:rFonts w:ascii="Times New Roman" w:hAnsi="Times New Roman"/>
                <w:color w:val="000000"/>
                <w:sz w:val="28"/>
                <w:szCs w:val="28"/>
              </w:rPr>
              <w:t>Предложения о необходимости сохранения (уточнения, отмены) предоставленных налоговых льгот</w:t>
            </w:r>
          </w:p>
        </w:tc>
      </w:tr>
      <w:tr w:rsidR="00B63108" w:rsidRPr="00E05440" w:rsidTr="00716BA3">
        <w:trPr>
          <w:trHeight w:val="241"/>
          <w:tblHeader/>
        </w:trPr>
        <w:tc>
          <w:tcPr>
            <w:tcW w:w="660" w:type="dxa"/>
          </w:tcPr>
          <w:p w:rsidR="00B63108" w:rsidRPr="00A504B2" w:rsidRDefault="00B63108" w:rsidP="00A504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504B2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70" w:type="dxa"/>
          </w:tcPr>
          <w:p w:rsidR="00B63108" w:rsidRPr="00A504B2" w:rsidRDefault="00B63108" w:rsidP="00A504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4A9C">
              <w:rPr>
                <w:rFonts w:ascii="Times New Roman" w:hAnsi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2200" w:type="dxa"/>
          </w:tcPr>
          <w:p w:rsidR="00B63108" w:rsidRPr="00A504B2" w:rsidRDefault="00B63108" w:rsidP="00A504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4A9C">
              <w:rPr>
                <w:rFonts w:ascii="Times New Roman" w:hAnsi="Times New Roman"/>
                <w:sz w:val="28"/>
                <w:szCs w:val="28"/>
                <w:lang w:eastAsia="ru-RU"/>
              </w:rPr>
              <w:t>Социальная налоговая льгота</w:t>
            </w:r>
          </w:p>
        </w:tc>
        <w:tc>
          <w:tcPr>
            <w:tcW w:w="2200" w:type="dxa"/>
          </w:tcPr>
          <w:p w:rsidR="00B63108" w:rsidRPr="00A504B2" w:rsidRDefault="00B63108" w:rsidP="004A49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4A9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Талловеровского </w:t>
            </w:r>
            <w:r w:rsidRPr="00AD4A9C">
              <w:rPr>
                <w:rFonts w:ascii="Times New Roman" w:hAnsi="Times New Roman"/>
                <w:sz w:val="28"/>
                <w:szCs w:val="28"/>
                <w:lang w:eastAsia="ru-RU"/>
              </w:rPr>
              <w:t>сельского поселения</w:t>
            </w:r>
          </w:p>
        </w:tc>
        <w:tc>
          <w:tcPr>
            <w:tcW w:w="1760" w:type="dxa"/>
          </w:tcPr>
          <w:p w:rsidR="00B63108" w:rsidRPr="00A504B2" w:rsidRDefault="00B63108" w:rsidP="00A50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310" w:type="dxa"/>
          </w:tcPr>
          <w:p w:rsidR="00B63108" w:rsidRPr="00A504B2" w:rsidRDefault="00B63108" w:rsidP="00A50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сохранить, снижение социального напряжения</w:t>
            </w:r>
          </w:p>
        </w:tc>
      </w:tr>
      <w:tr w:rsidR="00B63108" w:rsidRPr="00E05440" w:rsidTr="00716BA3">
        <w:trPr>
          <w:trHeight w:val="2076"/>
          <w:tblHeader/>
        </w:trPr>
        <w:tc>
          <w:tcPr>
            <w:tcW w:w="660" w:type="dxa"/>
          </w:tcPr>
          <w:p w:rsidR="00B63108" w:rsidRPr="00A504B2" w:rsidRDefault="00B63108" w:rsidP="00A504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504B2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70" w:type="dxa"/>
          </w:tcPr>
          <w:p w:rsidR="00B63108" w:rsidRPr="00A504B2" w:rsidRDefault="00B63108" w:rsidP="00A504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26C57">
              <w:rPr>
                <w:rFonts w:ascii="Times New Roman" w:hAnsi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2200" w:type="dxa"/>
          </w:tcPr>
          <w:p w:rsidR="00B63108" w:rsidRPr="00A504B2" w:rsidRDefault="00B63108" w:rsidP="001A2D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4A9C">
              <w:rPr>
                <w:rFonts w:ascii="Times New Roman" w:hAnsi="Times New Roman"/>
                <w:sz w:val="28"/>
                <w:szCs w:val="28"/>
                <w:lang w:eastAsia="ru-RU"/>
              </w:rPr>
              <w:t>Социальная налоговая льгота</w:t>
            </w:r>
          </w:p>
        </w:tc>
        <w:tc>
          <w:tcPr>
            <w:tcW w:w="2200" w:type="dxa"/>
          </w:tcPr>
          <w:p w:rsidR="00B63108" w:rsidRPr="00A504B2" w:rsidRDefault="00B63108" w:rsidP="009E448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4A9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Талловеровского </w:t>
            </w:r>
            <w:r w:rsidRPr="00AD4A9C">
              <w:rPr>
                <w:rFonts w:ascii="Times New Roman" w:hAnsi="Times New Roman"/>
                <w:sz w:val="28"/>
                <w:szCs w:val="28"/>
                <w:lang w:eastAsia="ru-RU"/>
              </w:rPr>
              <w:t>сельского поселения</w:t>
            </w:r>
          </w:p>
        </w:tc>
        <w:tc>
          <w:tcPr>
            <w:tcW w:w="1760" w:type="dxa"/>
          </w:tcPr>
          <w:p w:rsidR="00B63108" w:rsidRPr="00A504B2" w:rsidRDefault="00B63108" w:rsidP="001A2D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1,0</w:t>
            </w:r>
          </w:p>
        </w:tc>
        <w:tc>
          <w:tcPr>
            <w:tcW w:w="2310" w:type="dxa"/>
          </w:tcPr>
          <w:p w:rsidR="00B63108" w:rsidRPr="00A504B2" w:rsidRDefault="00B63108" w:rsidP="00A50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сохранить, снижение социального напряжения</w:t>
            </w:r>
          </w:p>
        </w:tc>
      </w:tr>
      <w:tr w:rsidR="00B63108" w:rsidRPr="00E05440" w:rsidTr="00716BA3">
        <w:trPr>
          <w:trHeight w:val="2313"/>
          <w:tblHeader/>
        </w:trPr>
        <w:tc>
          <w:tcPr>
            <w:tcW w:w="660" w:type="dxa"/>
          </w:tcPr>
          <w:p w:rsidR="00B63108" w:rsidRPr="00A504B2" w:rsidRDefault="00B63108" w:rsidP="00A504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870" w:type="dxa"/>
          </w:tcPr>
          <w:p w:rsidR="00B63108" w:rsidRPr="00526C57" w:rsidRDefault="00B63108" w:rsidP="00A504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26C57">
              <w:rPr>
                <w:rFonts w:ascii="Times New Roman" w:hAnsi="Times New Roman"/>
                <w:sz w:val="28"/>
                <w:szCs w:val="28"/>
                <w:lang w:eastAsia="ru-RU"/>
              </w:rPr>
              <w:t>Земельный налог</w:t>
            </w:r>
          </w:p>
        </w:tc>
        <w:tc>
          <w:tcPr>
            <w:tcW w:w="2200" w:type="dxa"/>
          </w:tcPr>
          <w:p w:rsidR="00B63108" w:rsidRDefault="00B63108" w:rsidP="00716B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Финансовая</w:t>
            </w:r>
          </w:p>
          <w:p w:rsidR="00B63108" w:rsidRPr="00AD4A9C" w:rsidRDefault="00B63108" w:rsidP="00716B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(техническая)</w:t>
            </w:r>
            <w:r w:rsidRPr="00AD4A9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налоговая льгота</w:t>
            </w:r>
          </w:p>
        </w:tc>
        <w:tc>
          <w:tcPr>
            <w:tcW w:w="2200" w:type="dxa"/>
          </w:tcPr>
          <w:p w:rsidR="00B63108" w:rsidRPr="00AD4A9C" w:rsidRDefault="00B63108" w:rsidP="00ED558F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4A9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Талловеровского </w:t>
            </w:r>
            <w:r w:rsidRPr="00AD4A9C">
              <w:rPr>
                <w:rFonts w:ascii="Times New Roman" w:hAnsi="Times New Roman"/>
                <w:sz w:val="28"/>
                <w:szCs w:val="28"/>
                <w:lang w:eastAsia="ru-RU"/>
              </w:rPr>
              <w:t>сельского поселения</w:t>
            </w:r>
          </w:p>
        </w:tc>
        <w:tc>
          <w:tcPr>
            <w:tcW w:w="1760" w:type="dxa"/>
          </w:tcPr>
          <w:p w:rsidR="00B63108" w:rsidRPr="00486917" w:rsidRDefault="00B63108" w:rsidP="001A2DF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434,0</w:t>
            </w:r>
          </w:p>
        </w:tc>
        <w:tc>
          <w:tcPr>
            <w:tcW w:w="2310" w:type="dxa"/>
          </w:tcPr>
          <w:p w:rsidR="00B63108" w:rsidRDefault="00B63108" w:rsidP="00A504B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сохранить, снижение встречных финансовых потоков</w:t>
            </w:r>
          </w:p>
        </w:tc>
      </w:tr>
      <w:tr w:rsidR="00B63108" w:rsidRPr="00E05440" w:rsidTr="00716BA3">
        <w:trPr>
          <w:trHeight w:val="391"/>
          <w:tblHeader/>
        </w:trPr>
        <w:tc>
          <w:tcPr>
            <w:tcW w:w="660" w:type="dxa"/>
          </w:tcPr>
          <w:p w:rsidR="00B63108" w:rsidRDefault="00B63108" w:rsidP="00A504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70" w:type="dxa"/>
          </w:tcPr>
          <w:p w:rsidR="00B63108" w:rsidRPr="00526C57" w:rsidRDefault="00B63108" w:rsidP="00A504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00" w:type="dxa"/>
          </w:tcPr>
          <w:p w:rsidR="00B63108" w:rsidRDefault="00B63108" w:rsidP="001A2D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200" w:type="dxa"/>
          </w:tcPr>
          <w:p w:rsidR="00B63108" w:rsidRPr="00AD4A9C" w:rsidRDefault="00B63108" w:rsidP="00ED558F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1760" w:type="dxa"/>
          </w:tcPr>
          <w:p w:rsidR="00B63108" w:rsidRDefault="00B63108" w:rsidP="001A2DF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435,0</w:t>
            </w:r>
          </w:p>
        </w:tc>
        <w:tc>
          <w:tcPr>
            <w:tcW w:w="2310" w:type="dxa"/>
          </w:tcPr>
          <w:p w:rsidR="00B63108" w:rsidRDefault="00B63108" w:rsidP="00A504B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</w:t>
            </w:r>
          </w:p>
        </w:tc>
      </w:tr>
    </w:tbl>
    <w:p w:rsidR="00B63108" w:rsidRDefault="00B63108" w:rsidP="00A504B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B63108" w:rsidRDefault="00B63108" w:rsidP="00A504B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Глава Администрации </w:t>
      </w:r>
    </w:p>
    <w:p w:rsidR="00B63108" w:rsidRPr="00A504B2" w:rsidRDefault="00B63108" w:rsidP="00A504B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Талловеровского сельского поселения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_______________________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A504B2">
        <w:rPr>
          <w:rFonts w:ascii="Times New Roman" w:hAnsi="Times New Roman"/>
          <w:color w:val="000000"/>
          <w:sz w:val="28"/>
          <w:szCs w:val="28"/>
        </w:rPr>
        <w:t>_________</w:t>
      </w:r>
      <w:r w:rsidRPr="00A504B2">
        <w:rPr>
          <w:rFonts w:ascii="Times New Roman" w:hAnsi="Times New Roman"/>
          <w:color w:val="000000"/>
          <w:sz w:val="28"/>
          <w:szCs w:val="28"/>
        </w:rPr>
        <w:tab/>
      </w:r>
      <w:r w:rsidRPr="00A504B2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>Ю.И.Соколов</w:t>
      </w:r>
    </w:p>
    <w:p w:rsidR="00B63108" w:rsidRPr="00ED558F" w:rsidRDefault="00B63108" w:rsidP="00A504B2">
      <w:pPr>
        <w:tabs>
          <w:tab w:val="left" w:pos="1134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ED558F">
        <w:rPr>
          <w:rFonts w:ascii="Times New Roman" w:hAnsi="Times New Roman"/>
          <w:color w:val="000000"/>
          <w:sz w:val="24"/>
          <w:szCs w:val="24"/>
        </w:rPr>
        <w:t>(наименование должности</w:t>
      </w:r>
      <w:r w:rsidRPr="00ED558F">
        <w:rPr>
          <w:rFonts w:ascii="Times New Roman" w:hAnsi="Times New Roman"/>
          <w:color w:val="000000"/>
          <w:sz w:val="24"/>
          <w:szCs w:val="24"/>
        </w:rPr>
        <w:tab/>
      </w:r>
      <w:r w:rsidRPr="00ED558F">
        <w:rPr>
          <w:rFonts w:ascii="Times New Roman" w:hAnsi="Times New Roman"/>
          <w:color w:val="000000"/>
          <w:sz w:val="24"/>
          <w:szCs w:val="24"/>
        </w:rPr>
        <w:tab/>
      </w:r>
      <w:r w:rsidRPr="00ED558F">
        <w:rPr>
          <w:rFonts w:ascii="Times New Roman" w:hAnsi="Times New Roman"/>
          <w:color w:val="000000"/>
          <w:sz w:val="24"/>
          <w:szCs w:val="24"/>
        </w:rPr>
        <w:tab/>
        <w:t>(подпись)</w:t>
      </w:r>
      <w:r w:rsidRPr="00ED558F">
        <w:rPr>
          <w:rFonts w:ascii="Times New Roman" w:hAnsi="Times New Roman"/>
          <w:color w:val="000000"/>
          <w:sz w:val="24"/>
          <w:szCs w:val="24"/>
        </w:rPr>
        <w:tab/>
      </w:r>
      <w:r w:rsidRPr="00ED558F">
        <w:rPr>
          <w:rFonts w:ascii="Times New Roman" w:hAnsi="Times New Roman"/>
          <w:color w:val="000000"/>
          <w:sz w:val="24"/>
          <w:szCs w:val="24"/>
        </w:rPr>
        <w:tab/>
        <w:t>(расшифровка подписи)</w:t>
      </w:r>
    </w:p>
    <w:p w:rsidR="00B63108" w:rsidRPr="009E4482" w:rsidRDefault="00B63108" w:rsidP="009E4482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</w:t>
      </w:r>
      <w:r w:rsidRPr="00ED558F">
        <w:rPr>
          <w:rFonts w:ascii="Times New Roman" w:hAnsi="Times New Roman"/>
          <w:color w:val="000000"/>
          <w:sz w:val="24"/>
          <w:szCs w:val="24"/>
        </w:rPr>
        <w:t>уководителя</w:t>
      </w:r>
      <w:r>
        <w:rPr>
          <w:rFonts w:ascii="Times New Roman" w:hAnsi="Times New Roman"/>
          <w:color w:val="000000"/>
          <w:sz w:val="24"/>
          <w:szCs w:val="24"/>
        </w:rPr>
        <w:t>)</w:t>
      </w:r>
    </w:p>
    <w:sectPr w:rsidR="00B63108" w:rsidRPr="009E4482" w:rsidSect="004A493C">
      <w:pgSz w:w="11907" w:h="16840" w:code="9"/>
      <w:pgMar w:top="426" w:right="567" w:bottom="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504B2"/>
    <w:rsid w:val="00001E28"/>
    <w:rsid w:val="000375CC"/>
    <w:rsid w:val="000A04D0"/>
    <w:rsid w:val="001A2DFD"/>
    <w:rsid w:val="001D0F83"/>
    <w:rsid w:val="00203DC3"/>
    <w:rsid w:val="002045A6"/>
    <w:rsid w:val="0023267D"/>
    <w:rsid w:val="00260F06"/>
    <w:rsid w:val="00273320"/>
    <w:rsid w:val="002925B4"/>
    <w:rsid w:val="002C0774"/>
    <w:rsid w:val="002D6F34"/>
    <w:rsid w:val="00335A7A"/>
    <w:rsid w:val="00344C24"/>
    <w:rsid w:val="003538FF"/>
    <w:rsid w:val="003C231A"/>
    <w:rsid w:val="003C742F"/>
    <w:rsid w:val="00411829"/>
    <w:rsid w:val="00433251"/>
    <w:rsid w:val="00486917"/>
    <w:rsid w:val="00487532"/>
    <w:rsid w:val="004A493C"/>
    <w:rsid w:val="004C6F74"/>
    <w:rsid w:val="004E7811"/>
    <w:rsid w:val="00523A5B"/>
    <w:rsid w:val="00526C57"/>
    <w:rsid w:val="00535C99"/>
    <w:rsid w:val="005406CA"/>
    <w:rsid w:val="00555806"/>
    <w:rsid w:val="005B6FF5"/>
    <w:rsid w:val="005C36FA"/>
    <w:rsid w:val="005C59C2"/>
    <w:rsid w:val="005D1C8A"/>
    <w:rsid w:val="00687C9E"/>
    <w:rsid w:val="006F0485"/>
    <w:rsid w:val="00711078"/>
    <w:rsid w:val="00716BA3"/>
    <w:rsid w:val="007208A3"/>
    <w:rsid w:val="007E3996"/>
    <w:rsid w:val="007F15BF"/>
    <w:rsid w:val="008070C8"/>
    <w:rsid w:val="008106D6"/>
    <w:rsid w:val="00826DD5"/>
    <w:rsid w:val="008444EC"/>
    <w:rsid w:val="00851A41"/>
    <w:rsid w:val="00860E0B"/>
    <w:rsid w:val="008F61AB"/>
    <w:rsid w:val="009E4482"/>
    <w:rsid w:val="009E6C80"/>
    <w:rsid w:val="00A2292D"/>
    <w:rsid w:val="00A504B2"/>
    <w:rsid w:val="00A92986"/>
    <w:rsid w:val="00AA4189"/>
    <w:rsid w:val="00AD1D04"/>
    <w:rsid w:val="00AD2CDC"/>
    <w:rsid w:val="00AD4A9C"/>
    <w:rsid w:val="00B50592"/>
    <w:rsid w:val="00B63108"/>
    <w:rsid w:val="00B96257"/>
    <w:rsid w:val="00C04FB6"/>
    <w:rsid w:val="00C104A3"/>
    <w:rsid w:val="00C70D20"/>
    <w:rsid w:val="00C82AD7"/>
    <w:rsid w:val="00C9341E"/>
    <w:rsid w:val="00CA423B"/>
    <w:rsid w:val="00CB2D05"/>
    <w:rsid w:val="00D201CC"/>
    <w:rsid w:val="00D36DC3"/>
    <w:rsid w:val="00D86484"/>
    <w:rsid w:val="00DA0860"/>
    <w:rsid w:val="00E05440"/>
    <w:rsid w:val="00E24CDD"/>
    <w:rsid w:val="00E436F4"/>
    <w:rsid w:val="00E671F1"/>
    <w:rsid w:val="00ED558F"/>
    <w:rsid w:val="00EF6C1F"/>
    <w:rsid w:val="00F60EA4"/>
    <w:rsid w:val="00F651CA"/>
    <w:rsid w:val="00F866FC"/>
    <w:rsid w:val="00FC1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58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204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1829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207</Words>
  <Characters>1182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Верхнеобливского сельского поселения</dc:title>
  <dc:subject/>
  <dc:creator>User</dc:creator>
  <cp:keywords/>
  <dc:description/>
  <cp:lastModifiedBy>User</cp:lastModifiedBy>
  <cp:revision>2</cp:revision>
  <cp:lastPrinted>2023-08-07T09:10:00Z</cp:lastPrinted>
  <dcterms:created xsi:type="dcterms:W3CDTF">2026-09-07T11:06:00Z</dcterms:created>
  <dcterms:modified xsi:type="dcterms:W3CDTF">2026-09-07T11:06:00Z</dcterms:modified>
</cp:coreProperties>
</file>