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712" w:rsidRPr="00205267" w:rsidRDefault="00BB4712" w:rsidP="002441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05267">
        <w:rPr>
          <w:rFonts w:ascii="Times New Roman" w:hAnsi="Times New Roman"/>
          <w:b/>
          <w:color w:val="000000"/>
          <w:sz w:val="28"/>
          <w:szCs w:val="28"/>
        </w:rPr>
        <w:t xml:space="preserve">Администрация </w:t>
      </w:r>
      <w:r>
        <w:rPr>
          <w:rFonts w:ascii="Times New Roman" w:hAnsi="Times New Roman"/>
          <w:b/>
          <w:color w:val="000000"/>
          <w:sz w:val="28"/>
          <w:szCs w:val="28"/>
        </w:rPr>
        <w:t>Талловеровского</w:t>
      </w:r>
      <w:r w:rsidRPr="00205267">
        <w:rPr>
          <w:rFonts w:ascii="Times New Roman" w:hAnsi="Times New Roman"/>
          <w:b/>
          <w:color w:val="000000"/>
          <w:sz w:val="28"/>
          <w:szCs w:val="28"/>
        </w:rPr>
        <w:t xml:space="preserve"> сельского поселения </w:t>
      </w:r>
    </w:p>
    <w:p w:rsidR="00BB4712" w:rsidRPr="00244110" w:rsidRDefault="00BB4712" w:rsidP="0024411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>_________________________________________________________</w:t>
      </w:r>
    </w:p>
    <w:p w:rsidR="00BB4712" w:rsidRPr="00244110" w:rsidRDefault="00BB4712" w:rsidP="0024411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 xml:space="preserve">(наименование куратора налогового расхода </w:t>
      </w:r>
      <w:r>
        <w:rPr>
          <w:rFonts w:ascii="Times New Roman" w:hAnsi="Times New Roman"/>
          <w:color w:val="000000"/>
          <w:sz w:val="28"/>
          <w:szCs w:val="28"/>
        </w:rPr>
        <w:t>Талловеровского</w:t>
      </w:r>
      <w:r w:rsidRPr="00244110">
        <w:rPr>
          <w:rFonts w:ascii="Times New Roman" w:hAnsi="Times New Roman"/>
          <w:color w:val="000000"/>
          <w:sz w:val="28"/>
          <w:szCs w:val="28"/>
        </w:rPr>
        <w:t xml:space="preserve"> сельского поселения)</w:t>
      </w:r>
    </w:p>
    <w:p w:rsidR="00BB4712" w:rsidRPr="00630EA7" w:rsidRDefault="00BB4712" w:rsidP="0024411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30EA7">
        <w:rPr>
          <w:rFonts w:ascii="Times New Roman" w:hAnsi="Times New Roman"/>
          <w:b/>
          <w:color w:val="000000"/>
          <w:sz w:val="28"/>
          <w:szCs w:val="28"/>
        </w:rPr>
        <w:t>Отчет</w:t>
      </w:r>
      <w:r w:rsidRPr="00630EA7">
        <w:rPr>
          <w:rFonts w:ascii="Times New Roman" w:hAnsi="Times New Roman"/>
          <w:b/>
          <w:color w:val="000000"/>
          <w:sz w:val="28"/>
          <w:szCs w:val="28"/>
        </w:rPr>
        <w:br/>
        <w:t>об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оценке эффективности налоговых расходов</w:t>
      </w:r>
    </w:p>
    <w:p w:rsidR="00BB4712" w:rsidRDefault="00BB4712" w:rsidP="00D21CB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Талловеровского</w:t>
      </w:r>
      <w:r w:rsidRPr="00630EA7">
        <w:rPr>
          <w:rFonts w:ascii="Times New Roman" w:hAnsi="Times New Roman"/>
          <w:b/>
          <w:color w:val="000000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по налогу на имущество физических лиц</w:t>
      </w:r>
    </w:p>
    <w:p w:rsidR="00BB4712" w:rsidRPr="00D21CBC" w:rsidRDefault="00BB4712" w:rsidP="00D21CB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30.07.2025г</w:t>
      </w:r>
    </w:p>
    <w:p w:rsidR="00BB4712" w:rsidRPr="008F2277" w:rsidRDefault="00BB4712" w:rsidP="00BA08B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8F2277">
        <w:rPr>
          <w:rFonts w:ascii="Times New Roman" w:hAnsi="Times New Roman"/>
          <w:b/>
          <w:color w:val="000000"/>
          <w:sz w:val="28"/>
          <w:szCs w:val="28"/>
        </w:rPr>
        <w:t xml:space="preserve"> Налоговая льгота детям- сиротам и детям, оставшимся без попечительства родителей  </w:t>
      </w:r>
    </w:p>
    <w:p w:rsidR="00BB4712" w:rsidRPr="00244110" w:rsidRDefault="00BB4712" w:rsidP="00BA08BC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 xml:space="preserve">(наименование налогового расхода </w:t>
      </w:r>
      <w:r>
        <w:rPr>
          <w:rFonts w:ascii="Times New Roman" w:hAnsi="Times New Roman"/>
          <w:color w:val="000000"/>
          <w:sz w:val="28"/>
          <w:szCs w:val="28"/>
        </w:rPr>
        <w:t>Талловеровского</w:t>
      </w:r>
      <w:r w:rsidRPr="00244110">
        <w:rPr>
          <w:rFonts w:ascii="Times New Roman" w:hAnsi="Times New Roman"/>
          <w:color w:val="000000"/>
          <w:sz w:val="28"/>
          <w:szCs w:val="28"/>
        </w:rPr>
        <w:t xml:space="preserve"> сельского поселения)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262"/>
      </w:tblGrid>
      <w:tr w:rsidR="00BB4712" w:rsidRPr="00156CF5" w:rsidTr="00612922">
        <w:trPr>
          <w:trHeight w:val="411"/>
          <w:tblHeader/>
        </w:trPr>
        <w:tc>
          <w:tcPr>
            <w:tcW w:w="611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262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BB4712" w:rsidRPr="00156CF5" w:rsidTr="00612922">
        <w:trPr>
          <w:trHeight w:val="57"/>
        </w:trPr>
        <w:tc>
          <w:tcPr>
            <w:tcW w:w="9356" w:type="dxa"/>
            <w:gridSpan w:val="4"/>
          </w:tcPr>
          <w:p w:rsidR="00BB4712" w:rsidRPr="00244110" w:rsidRDefault="00BB4712" w:rsidP="00612922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BB4712" w:rsidRPr="00156CF5" w:rsidTr="00612922">
        <w:trPr>
          <w:trHeight w:val="168"/>
        </w:trPr>
        <w:tc>
          <w:tcPr>
            <w:tcW w:w="611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BB4712" w:rsidRPr="00156CF5" w:rsidTr="00612922">
        <w:trPr>
          <w:trHeight w:val="515"/>
        </w:trPr>
        <w:tc>
          <w:tcPr>
            <w:tcW w:w="611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BB4712" w:rsidRPr="00156CF5" w:rsidTr="00612922">
        <w:trPr>
          <w:trHeight w:val="441"/>
        </w:trPr>
        <w:tc>
          <w:tcPr>
            <w:tcW w:w="611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262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B4712" w:rsidRPr="00156CF5" w:rsidTr="00612922">
        <w:trPr>
          <w:trHeight w:val="259"/>
        </w:trPr>
        <w:tc>
          <w:tcPr>
            <w:tcW w:w="611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262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BB4712" w:rsidRPr="00156CF5" w:rsidTr="00612922">
        <w:tc>
          <w:tcPr>
            <w:tcW w:w="611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262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BB4712" w:rsidRPr="00156CF5" w:rsidTr="00612922">
        <w:trPr>
          <w:trHeight w:val="170"/>
        </w:trPr>
        <w:tc>
          <w:tcPr>
            <w:tcW w:w="9356" w:type="dxa"/>
            <w:gridSpan w:val="4"/>
          </w:tcPr>
          <w:p w:rsidR="00BB4712" w:rsidRPr="00244110" w:rsidRDefault="00BB4712" w:rsidP="00612922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BB4712" w:rsidRPr="00156CF5" w:rsidTr="00612922">
        <w:trPr>
          <w:trHeight w:val="349"/>
        </w:trPr>
        <w:tc>
          <w:tcPr>
            <w:tcW w:w="611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262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BB4712" w:rsidRPr="00156CF5" w:rsidTr="00612922">
        <w:trPr>
          <w:trHeight w:val="517"/>
        </w:trPr>
        <w:tc>
          <w:tcPr>
            <w:tcW w:w="611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262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BB4712" w:rsidRPr="00156CF5" w:rsidTr="00612922">
        <w:trPr>
          <w:trHeight w:val="1064"/>
        </w:trPr>
        <w:tc>
          <w:tcPr>
            <w:tcW w:w="611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262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BB4712" w:rsidRDefault="00BB4712" w:rsidP="00BA08B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B4712" w:rsidRDefault="00BB4712" w:rsidP="00BA08B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B4712" w:rsidRDefault="00BB4712" w:rsidP="00BA08B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B4712" w:rsidRDefault="00BB4712" w:rsidP="00BA08B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B4712" w:rsidRPr="00BA08BC" w:rsidRDefault="00BB4712" w:rsidP="00BA08B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2.</w:t>
      </w:r>
      <w:r w:rsidRPr="008F227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Налоговая льгота гражданам Российской Федерации, проживающим на территории Ростовской области (родители, опекуны), воспитывающие детей-инвалидов, совместно проживающих с ними</w:t>
      </w:r>
    </w:p>
    <w:p w:rsidR="00BB4712" w:rsidRDefault="00BB4712" w:rsidP="00BA08BC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 xml:space="preserve">(наименование налогового расхода </w:t>
      </w:r>
      <w:r>
        <w:rPr>
          <w:rFonts w:ascii="Times New Roman" w:hAnsi="Times New Roman"/>
          <w:color w:val="000000"/>
          <w:sz w:val="28"/>
          <w:szCs w:val="28"/>
        </w:rPr>
        <w:t>Талловеровского</w:t>
      </w:r>
      <w:r w:rsidRPr="00244110">
        <w:rPr>
          <w:rFonts w:ascii="Times New Roman" w:hAnsi="Times New Roman"/>
          <w:color w:val="000000"/>
          <w:sz w:val="28"/>
          <w:szCs w:val="28"/>
        </w:rPr>
        <w:t xml:space="preserve"> сельского поселения)</w:t>
      </w:r>
    </w:p>
    <w:p w:rsidR="00BB4712" w:rsidRPr="00244110" w:rsidRDefault="00BB4712" w:rsidP="00BA08BC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8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1"/>
        <w:gridCol w:w="5000"/>
        <w:gridCol w:w="1483"/>
        <w:gridCol w:w="2763"/>
      </w:tblGrid>
      <w:tr w:rsidR="00BB4712" w:rsidRPr="00156CF5" w:rsidTr="00BA08BC">
        <w:trPr>
          <w:trHeight w:val="411"/>
          <w:tblHeader/>
        </w:trPr>
        <w:tc>
          <w:tcPr>
            <w:tcW w:w="611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00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показателя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оценки эффективности налогового расхода</w:t>
            </w: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3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2763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 оценки эффективности</w:t>
            </w:r>
          </w:p>
        </w:tc>
      </w:tr>
      <w:tr w:rsidR="00BB4712" w:rsidRPr="00156CF5" w:rsidTr="00BA08BC">
        <w:trPr>
          <w:trHeight w:val="57"/>
        </w:trPr>
        <w:tc>
          <w:tcPr>
            <w:tcW w:w="9857" w:type="dxa"/>
            <w:gridSpan w:val="4"/>
          </w:tcPr>
          <w:p w:rsidR="00BB4712" w:rsidRPr="00244110" w:rsidRDefault="00BB4712" w:rsidP="00612922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Результаты оценки эффективности налогового расхода</w:t>
            </w:r>
          </w:p>
        </w:tc>
      </w:tr>
      <w:tr w:rsidR="00BB4712" w:rsidRPr="00156CF5" w:rsidTr="00BA08BC">
        <w:trPr>
          <w:trHeight w:val="168"/>
        </w:trPr>
        <w:tc>
          <w:tcPr>
            <w:tcW w:w="611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00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Целесообразность налогового расхода:</w:t>
            </w:r>
          </w:p>
        </w:tc>
        <w:tc>
          <w:tcPr>
            <w:tcW w:w="1483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763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BB4712" w:rsidRPr="00156CF5" w:rsidTr="00BA08BC">
        <w:trPr>
          <w:trHeight w:val="515"/>
        </w:trPr>
        <w:tc>
          <w:tcPr>
            <w:tcW w:w="611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000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 (индикатор) соответствия налоговых расходов целям муниципальных программ и (или) целям социально-экономической политики</w:t>
            </w:r>
          </w:p>
        </w:tc>
        <w:tc>
          <w:tcPr>
            <w:tcW w:w="1483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763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BB4712" w:rsidRPr="00156CF5" w:rsidTr="00BA08BC">
        <w:trPr>
          <w:trHeight w:val="441"/>
        </w:trPr>
        <w:tc>
          <w:tcPr>
            <w:tcW w:w="611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0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Показатель (индикатор) востребованности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налогового расхода</w:t>
            </w:r>
          </w:p>
        </w:tc>
        <w:tc>
          <w:tcPr>
            <w:tcW w:w="1483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763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B4712" w:rsidRPr="00156CF5" w:rsidTr="00BA08BC">
        <w:trPr>
          <w:trHeight w:val="259"/>
        </w:trPr>
        <w:tc>
          <w:tcPr>
            <w:tcW w:w="611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00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Результативность налогового расхода:</w:t>
            </w:r>
          </w:p>
        </w:tc>
        <w:tc>
          <w:tcPr>
            <w:tcW w:w="1483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  <w:tc>
          <w:tcPr>
            <w:tcW w:w="2763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BB4712" w:rsidRPr="00156CF5" w:rsidTr="00BA08BC">
        <w:tc>
          <w:tcPr>
            <w:tcW w:w="611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000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критерия результативности налогового расхода</w:t>
            </w:r>
          </w:p>
        </w:tc>
        <w:tc>
          <w:tcPr>
            <w:tcW w:w="1483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  <w:tc>
          <w:tcPr>
            <w:tcW w:w="2763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налоговая льгота</w:t>
            </w:r>
          </w:p>
        </w:tc>
      </w:tr>
      <w:tr w:rsidR="00BB4712" w:rsidRPr="00156CF5" w:rsidTr="00BA08BC">
        <w:trPr>
          <w:trHeight w:val="170"/>
        </w:trPr>
        <w:tc>
          <w:tcPr>
            <w:tcW w:w="9857" w:type="dxa"/>
            <w:gridSpan w:val="4"/>
          </w:tcPr>
          <w:p w:rsidR="00BB4712" w:rsidRPr="00244110" w:rsidRDefault="00BB4712" w:rsidP="00612922">
            <w:pPr>
              <w:tabs>
                <w:tab w:val="left" w:pos="1134"/>
              </w:tabs>
              <w:spacing w:after="0" w:line="240" w:lineRule="auto"/>
              <w:ind w:left="709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Раздел 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. Выводы о результатах оценки эффективности налогового расхода</w:t>
            </w:r>
          </w:p>
        </w:tc>
      </w:tr>
      <w:tr w:rsidR="00BB4712" w:rsidRPr="00156CF5" w:rsidTr="00BA08BC">
        <w:trPr>
          <w:trHeight w:val="349"/>
        </w:trPr>
        <w:tc>
          <w:tcPr>
            <w:tcW w:w="611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83" w:type="dxa"/>
            <w:gridSpan w:val="2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целесообразности налогового расхода</w:t>
            </w:r>
          </w:p>
        </w:tc>
        <w:tc>
          <w:tcPr>
            <w:tcW w:w="2763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Налоговый расход  целесообразен</w:t>
            </w:r>
          </w:p>
        </w:tc>
      </w:tr>
      <w:tr w:rsidR="00BB4712" w:rsidRPr="00156CF5" w:rsidTr="00BA08BC">
        <w:trPr>
          <w:trHeight w:val="517"/>
        </w:trPr>
        <w:tc>
          <w:tcPr>
            <w:tcW w:w="611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83" w:type="dxa"/>
            <w:gridSpan w:val="2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Вывод о достижении критериев результативности налогового расхода</w:t>
            </w:r>
          </w:p>
        </w:tc>
        <w:tc>
          <w:tcPr>
            <w:tcW w:w="2763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Снижена социальная напряженность</w:t>
            </w:r>
          </w:p>
        </w:tc>
      </w:tr>
      <w:tr w:rsidR="00BB4712" w:rsidRPr="00156CF5" w:rsidTr="00BA08BC">
        <w:trPr>
          <w:trHeight w:val="1064"/>
        </w:trPr>
        <w:tc>
          <w:tcPr>
            <w:tcW w:w="611" w:type="dxa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83" w:type="dxa"/>
            <w:gridSpan w:val="2"/>
          </w:tcPr>
          <w:p w:rsidR="00BB4712" w:rsidRPr="00244110" w:rsidRDefault="00BB4712" w:rsidP="006129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4110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  <w:tc>
          <w:tcPr>
            <w:tcW w:w="2763" w:type="dxa"/>
          </w:tcPr>
          <w:p w:rsidR="00BB4712" w:rsidRPr="00244110" w:rsidRDefault="00BB4712" w:rsidP="006129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сохранить</w:t>
            </w:r>
          </w:p>
        </w:tc>
      </w:tr>
    </w:tbl>
    <w:p w:rsidR="00BB4712" w:rsidRDefault="00BB4712" w:rsidP="00BA08B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B4712" w:rsidRDefault="00BB471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B4712" w:rsidRPr="00244110" w:rsidRDefault="00BB471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B4712" w:rsidRDefault="00BB471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Глава Администрации Талловеровского </w:t>
      </w:r>
    </w:p>
    <w:p w:rsidR="00BB4712" w:rsidRDefault="00BB471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244110">
        <w:rPr>
          <w:rFonts w:ascii="Times New Roman" w:hAnsi="Times New Roman"/>
          <w:color w:val="000000"/>
          <w:sz w:val="28"/>
          <w:szCs w:val="28"/>
        </w:rPr>
        <w:tab/>
        <w:t xml:space="preserve">        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</w:t>
      </w:r>
      <w:r w:rsidRPr="00244110">
        <w:rPr>
          <w:rFonts w:ascii="Times New Roman" w:hAnsi="Times New Roman"/>
          <w:color w:val="000000"/>
          <w:sz w:val="28"/>
          <w:szCs w:val="28"/>
        </w:rPr>
        <w:t>____________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                      Ю.И.Соколов   </w:t>
      </w:r>
    </w:p>
    <w:p w:rsidR="00BB4712" w:rsidRPr="00244110" w:rsidRDefault="00BB471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>(наименование должности</w:t>
      </w:r>
      <w:r w:rsidRPr="00244110">
        <w:rPr>
          <w:rFonts w:ascii="Times New Roman" w:hAnsi="Times New Roman"/>
          <w:color w:val="000000"/>
          <w:sz w:val="28"/>
          <w:szCs w:val="28"/>
        </w:rPr>
        <w:tab/>
      </w:r>
      <w:r w:rsidRPr="00244110">
        <w:rPr>
          <w:rFonts w:ascii="Times New Roman" w:hAnsi="Times New Roman"/>
          <w:color w:val="000000"/>
          <w:sz w:val="28"/>
          <w:szCs w:val="28"/>
        </w:rPr>
        <w:tab/>
        <w:t>(подпись)</w:t>
      </w:r>
      <w:r w:rsidRPr="00244110">
        <w:rPr>
          <w:rFonts w:ascii="Times New Roman" w:hAnsi="Times New Roman"/>
          <w:color w:val="000000"/>
          <w:sz w:val="28"/>
          <w:szCs w:val="28"/>
        </w:rPr>
        <w:tab/>
      </w:r>
      <w:r w:rsidRPr="00244110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244110">
        <w:rPr>
          <w:rFonts w:ascii="Times New Roman" w:hAnsi="Times New Roman"/>
          <w:color w:val="000000"/>
          <w:sz w:val="28"/>
          <w:szCs w:val="28"/>
        </w:rPr>
        <w:t>(расшифровка подписи)</w:t>
      </w:r>
    </w:p>
    <w:p w:rsidR="00BB4712" w:rsidRPr="00244110" w:rsidRDefault="00BB4712" w:rsidP="0024411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44110">
        <w:rPr>
          <w:rFonts w:ascii="Times New Roman" w:hAnsi="Times New Roman"/>
          <w:color w:val="000000"/>
          <w:sz w:val="28"/>
          <w:szCs w:val="28"/>
        </w:rPr>
        <w:t>руководителя)</w:t>
      </w:r>
    </w:p>
    <w:sectPr w:rsidR="00BB4712" w:rsidRPr="00244110" w:rsidSect="00B35605">
      <w:pgSz w:w="11906" w:h="16838"/>
      <w:pgMar w:top="567" w:right="567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110"/>
    <w:rsid w:val="00055405"/>
    <w:rsid w:val="00080222"/>
    <w:rsid w:val="000A73F7"/>
    <w:rsid w:val="000D068B"/>
    <w:rsid w:val="000F15C8"/>
    <w:rsid w:val="001173C5"/>
    <w:rsid w:val="00122336"/>
    <w:rsid w:val="00134A12"/>
    <w:rsid w:val="001376FF"/>
    <w:rsid w:val="0014047D"/>
    <w:rsid w:val="00156CF5"/>
    <w:rsid w:val="001A2DFD"/>
    <w:rsid w:val="001C1672"/>
    <w:rsid w:val="00205267"/>
    <w:rsid w:val="00240663"/>
    <w:rsid w:val="00241C69"/>
    <w:rsid w:val="00244110"/>
    <w:rsid w:val="00260F06"/>
    <w:rsid w:val="002E51F2"/>
    <w:rsid w:val="003057F3"/>
    <w:rsid w:val="003201DB"/>
    <w:rsid w:val="00334137"/>
    <w:rsid w:val="003466FB"/>
    <w:rsid w:val="00422B8E"/>
    <w:rsid w:val="004C0622"/>
    <w:rsid w:val="004D1A80"/>
    <w:rsid w:val="004D2F72"/>
    <w:rsid w:val="004D63ED"/>
    <w:rsid w:val="00541B15"/>
    <w:rsid w:val="0055511A"/>
    <w:rsid w:val="0058291C"/>
    <w:rsid w:val="005A7FFB"/>
    <w:rsid w:val="005B19C1"/>
    <w:rsid w:val="005D3122"/>
    <w:rsid w:val="00612922"/>
    <w:rsid w:val="00623324"/>
    <w:rsid w:val="00630EA7"/>
    <w:rsid w:val="006467CF"/>
    <w:rsid w:val="00687C9E"/>
    <w:rsid w:val="006A4FB9"/>
    <w:rsid w:val="00716015"/>
    <w:rsid w:val="00731085"/>
    <w:rsid w:val="00752B6E"/>
    <w:rsid w:val="00792793"/>
    <w:rsid w:val="00840993"/>
    <w:rsid w:val="00845658"/>
    <w:rsid w:val="008535C4"/>
    <w:rsid w:val="008C4F3B"/>
    <w:rsid w:val="008F2277"/>
    <w:rsid w:val="00996BF3"/>
    <w:rsid w:val="009B7188"/>
    <w:rsid w:val="009F7EF0"/>
    <w:rsid w:val="00A04F17"/>
    <w:rsid w:val="00A50D6F"/>
    <w:rsid w:val="00AF1790"/>
    <w:rsid w:val="00B35605"/>
    <w:rsid w:val="00B40068"/>
    <w:rsid w:val="00B80513"/>
    <w:rsid w:val="00BA08BC"/>
    <w:rsid w:val="00BB4712"/>
    <w:rsid w:val="00BE08A5"/>
    <w:rsid w:val="00BF538A"/>
    <w:rsid w:val="00C104A3"/>
    <w:rsid w:val="00C47BB2"/>
    <w:rsid w:val="00C853FD"/>
    <w:rsid w:val="00CB644A"/>
    <w:rsid w:val="00CF4546"/>
    <w:rsid w:val="00D15546"/>
    <w:rsid w:val="00D17687"/>
    <w:rsid w:val="00D21CBC"/>
    <w:rsid w:val="00E1241B"/>
    <w:rsid w:val="00E374F7"/>
    <w:rsid w:val="00EF5EBA"/>
    <w:rsid w:val="00F11538"/>
    <w:rsid w:val="00F25852"/>
    <w:rsid w:val="00F42144"/>
    <w:rsid w:val="00F71757"/>
    <w:rsid w:val="00F95295"/>
    <w:rsid w:val="00FA0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51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438</Words>
  <Characters>2503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Верхнеобливского сельского поселения </dc:title>
  <dc:subject/>
  <dc:creator>User</dc:creator>
  <cp:keywords/>
  <dc:description/>
  <cp:lastModifiedBy>User</cp:lastModifiedBy>
  <cp:revision>2</cp:revision>
  <cp:lastPrinted>2021-06-25T08:19:00Z</cp:lastPrinted>
  <dcterms:created xsi:type="dcterms:W3CDTF">2026-09-04T08:53:00Z</dcterms:created>
  <dcterms:modified xsi:type="dcterms:W3CDTF">2026-09-04T08:53:00Z</dcterms:modified>
</cp:coreProperties>
</file>