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972" w:rsidRDefault="002C4972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C4972" w:rsidRDefault="002C4972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C4972" w:rsidRDefault="002C4972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C4972" w:rsidRPr="00205267" w:rsidRDefault="002C4972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05267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color w:val="000000"/>
          <w:sz w:val="28"/>
          <w:szCs w:val="28"/>
        </w:rPr>
        <w:t>Талловеровского</w:t>
      </w:r>
      <w:r w:rsidRPr="00205267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 </w:t>
      </w:r>
    </w:p>
    <w:p w:rsidR="002C4972" w:rsidRPr="00244110" w:rsidRDefault="002C4972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_________________________________________________________</w:t>
      </w:r>
    </w:p>
    <w:p w:rsidR="002C4972" w:rsidRPr="00244110" w:rsidRDefault="002C4972" w:rsidP="002441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 xml:space="preserve">(наименование куратора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p w:rsidR="002C4972" w:rsidRPr="00630EA7" w:rsidRDefault="002C4972" w:rsidP="002441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30EA7">
        <w:rPr>
          <w:rFonts w:ascii="Times New Roman" w:hAnsi="Times New Roman"/>
          <w:b/>
          <w:color w:val="000000"/>
          <w:sz w:val="28"/>
          <w:szCs w:val="28"/>
        </w:rPr>
        <w:t>Отчет</w:t>
      </w:r>
      <w:r w:rsidRPr="00630EA7">
        <w:rPr>
          <w:rFonts w:ascii="Times New Roman" w:hAnsi="Times New Roman"/>
          <w:b/>
          <w:color w:val="000000"/>
          <w:sz w:val="28"/>
          <w:szCs w:val="28"/>
        </w:rPr>
        <w:br/>
        <w:t>об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оценке эффективности налоговых расходов</w:t>
      </w:r>
    </w:p>
    <w:p w:rsidR="002C4972" w:rsidRPr="00630EA7" w:rsidRDefault="002C4972" w:rsidP="002441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Талловеровского</w:t>
      </w:r>
      <w:r w:rsidRPr="00630EA7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 земельному налогу</w:t>
      </w:r>
    </w:p>
    <w:p w:rsidR="002C4972" w:rsidRDefault="002C4972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30.07.2025</w:t>
      </w:r>
      <w:r w:rsidRPr="00821E6A">
        <w:rPr>
          <w:rFonts w:ascii="Times New Roman" w:hAnsi="Times New Roman"/>
          <w:b/>
          <w:color w:val="000000"/>
          <w:sz w:val="28"/>
          <w:szCs w:val="28"/>
        </w:rPr>
        <w:t>г</w:t>
      </w:r>
    </w:p>
    <w:p w:rsidR="002C4972" w:rsidRPr="00821E6A" w:rsidRDefault="002C4972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C4972" w:rsidRDefault="002C4972" w:rsidP="00821E6A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4F5F5C">
        <w:rPr>
          <w:rFonts w:ascii="Times New Roman" w:hAnsi="Times New Roman"/>
          <w:b/>
          <w:color w:val="000000"/>
          <w:sz w:val="24"/>
          <w:szCs w:val="24"/>
        </w:rPr>
        <w:t xml:space="preserve">Налоговая льгота </w:t>
      </w:r>
      <w:r w:rsidRPr="00F24CC5">
        <w:rPr>
          <w:rFonts w:ascii="Times New Roman" w:hAnsi="Times New Roman"/>
          <w:b/>
          <w:color w:val="000000"/>
          <w:sz w:val="24"/>
          <w:szCs w:val="24"/>
        </w:rPr>
        <w:t>гражданам, получившим в собственность (и общую долевую собственность) земельные участки в соответствии  со статьями 8.2, 8.3 Областного закона от 22 июля 2003 года № 19-ЗС «О регулировании земельных отношений в Ростовской области» в отношении этих земельных участков</w:t>
      </w:r>
    </w:p>
    <w:p w:rsidR="002C4972" w:rsidRDefault="002C4972" w:rsidP="002441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 xml:space="preserve"> (наименование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p w:rsidR="002C4972" w:rsidRDefault="002C4972" w:rsidP="002441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2C4972" w:rsidRPr="00491327" w:rsidTr="00205267">
        <w:trPr>
          <w:trHeight w:val="411"/>
          <w:tblHeader/>
        </w:trPr>
        <w:tc>
          <w:tcPr>
            <w:tcW w:w="611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491327" w:rsidTr="00C104A3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244110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491327" w:rsidTr="00205267">
        <w:trPr>
          <w:trHeight w:val="168"/>
        </w:trPr>
        <w:tc>
          <w:tcPr>
            <w:tcW w:w="611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205267">
        <w:trPr>
          <w:trHeight w:val="515"/>
        </w:trPr>
        <w:tc>
          <w:tcPr>
            <w:tcW w:w="611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205267">
        <w:trPr>
          <w:trHeight w:val="441"/>
        </w:trPr>
        <w:tc>
          <w:tcPr>
            <w:tcW w:w="611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2C4972" w:rsidRPr="00244110" w:rsidRDefault="002C4972" w:rsidP="00364B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2C4972" w:rsidRPr="00491327" w:rsidTr="00205267">
        <w:trPr>
          <w:trHeight w:val="259"/>
        </w:trPr>
        <w:tc>
          <w:tcPr>
            <w:tcW w:w="611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205267">
        <w:tc>
          <w:tcPr>
            <w:tcW w:w="611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2C4972" w:rsidRPr="00244110" w:rsidRDefault="002C4972" w:rsidP="00364B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2C4972" w:rsidRPr="00244110" w:rsidRDefault="002C4972" w:rsidP="001A2D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491327" w:rsidTr="00C104A3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491327" w:rsidTr="00205267">
        <w:trPr>
          <w:trHeight w:val="349"/>
        </w:trPr>
        <w:tc>
          <w:tcPr>
            <w:tcW w:w="611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491327" w:rsidTr="00205267">
        <w:trPr>
          <w:trHeight w:val="517"/>
        </w:trPr>
        <w:tc>
          <w:tcPr>
            <w:tcW w:w="611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2C4972" w:rsidRPr="00491327" w:rsidTr="00205267">
        <w:trPr>
          <w:trHeight w:val="1064"/>
        </w:trPr>
        <w:tc>
          <w:tcPr>
            <w:tcW w:w="611" w:type="dxa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244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2C4972" w:rsidRPr="00244110" w:rsidRDefault="002C4972" w:rsidP="00244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0B48AB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2C4972" w:rsidRPr="001622E1" w:rsidRDefault="002C4972" w:rsidP="000B48A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</w:t>
      </w:r>
      <w:r w:rsidRPr="008A709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Налоговая льгота </w:t>
      </w:r>
      <w:r w:rsidRPr="004F5F5C">
        <w:rPr>
          <w:rFonts w:ascii="Times New Roman" w:hAnsi="Times New Roman"/>
          <w:b/>
          <w:color w:val="000000"/>
          <w:sz w:val="24"/>
          <w:szCs w:val="24"/>
        </w:rPr>
        <w:t>Героям  Советского  Союза,  Героям Российской   Федерации,   полным  кавалерам ордена Славы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- 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2C4972" w:rsidRPr="00491327" w:rsidTr="007679BB">
        <w:trPr>
          <w:trHeight w:val="411"/>
          <w:tblHeader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491327" w:rsidTr="007679BB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491327" w:rsidTr="007679BB">
        <w:trPr>
          <w:trHeight w:val="168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7679BB">
        <w:trPr>
          <w:trHeight w:val="515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7679BB">
        <w:trPr>
          <w:trHeight w:val="441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C4972" w:rsidRPr="00491327" w:rsidTr="007679BB">
        <w:trPr>
          <w:trHeight w:val="25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7679BB"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491327" w:rsidTr="007679BB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8A7092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491327" w:rsidTr="007679BB">
        <w:trPr>
          <w:trHeight w:val="34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491327" w:rsidTr="007679BB">
        <w:trPr>
          <w:trHeight w:val="517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2C4972" w:rsidRPr="00491327" w:rsidTr="007679BB">
        <w:trPr>
          <w:trHeight w:val="1064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0B48AB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2C4972" w:rsidRPr="001622E1" w:rsidRDefault="002C4972" w:rsidP="000B48A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3. Налоговая льгота </w:t>
      </w:r>
      <w:r w:rsidRPr="008A709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F5F5C">
        <w:rPr>
          <w:rFonts w:ascii="Times New Roman" w:hAnsi="Times New Roman"/>
          <w:b/>
          <w:color w:val="000000"/>
          <w:sz w:val="24"/>
          <w:szCs w:val="24"/>
        </w:rPr>
        <w:t>инвалидам I и II  групп</w:t>
      </w:r>
      <w:r>
        <w:rPr>
          <w:rFonts w:ascii="Times New Roman" w:hAnsi="Times New Roman"/>
          <w:b/>
          <w:color w:val="000000"/>
          <w:sz w:val="24"/>
          <w:szCs w:val="24"/>
        </w:rPr>
        <w:t>ы инвалидности -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2C4972" w:rsidRPr="00244110" w:rsidTr="007679BB">
        <w:trPr>
          <w:trHeight w:val="411"/>
          <w:tblHeader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244110" w:rsidTr="007679BB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244110" w:rsidTr="007679BB">
        <w:trPr>
          <w:trHeight w:val="168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515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441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C4972" w:rsidRPr="00244110" w:rsidTr="007679BB">
        <w:trPr>
          <w:trHeight w:val="25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244110" w:rsidTr="007679BB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244110" w:rsidTr="007679BB">
        <w:trPr>
          <w:trHeight w:val="34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244110" w:rsidTr="007679BB">
        <w:trPr>
          <w:trHeight w:val="517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2C4972" w:rsidRPr="00244110" w:rsidTr="007679BB">
        <w:trPr>
          <w:trHeight w:val="1064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8A7092">
      <w:pPr>
        <w:rPr>
          <w:rFonts w:ascii="Times New Roman" w:hAnsi="Times New Roman"/>
          <w:color w:val="000000"/>
          <w:sz w:val="28"/>
          <w:szCs w:val="28"/>
        </w:rPr>
      </w:pPr>
    </w:p>
    <w:p w:rsidR="002C4972" w:rsidRPr="001622E1" w:rsidRDefault="002C4972" w:rsidP="008A7092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Pr="008A709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Налоговая льгота  инвалидам с детства, детям-инвалидам -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2C4972" w:rsidRPr="00491327" w:rsidTr="007679BB">
        <w:trPr>
          <w:trHeight w:val="411"/>
          <w:tblHeader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491327" w:rsidTr="007679BB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491327" w:rsidTr="007679BB">
        <w:trPr>
          <w:trHeight w:val="168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7679BB">
        <w:trPr>
          <w:trHeight w:val="515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7679BB">
        <w:trPr>
          <w:trHeight w:val="441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C4972" w:rsidRPr="00491327" w:rsidTr="007679BB">
        <w:trPr>
          <w:trHeight w:val="25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7679BB"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491327" w:rsidTr="007679BB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491327" w:rsidTr="007679BB">
        <w:trPr>
          <w:trHeight w:val="34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491327" w:rsidTr="007679BB">
        <w:trPr>
          <w:trHeight w:val="517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2C4972" w:rsidRPr="00491327" w:rsidTr="007679BB">
        <w:trPr>
          <w:trHeight w:val="1064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821E6A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C4972" w:rsidRPr="001622E1" w:rsidRDefault="002C4972" w:rsidP="008A7092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>Налоговая льгота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F5F5C">
        <w:rPr>
          <w:rFonts w:ascii="Times New Roman" w:hAnsi="Times New Roman"/>
          <w:b/>
          <w:color w:val="000000"/>
          <w:sz w:val="24"/>
          <w:szCs w:val="24"/>
        </w:rPr>
        <w:t>ветеранам и инвалидам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Великой Отечественной войны, а также ветеранам и инвалидам</w:t>
      </w:r>
      <w:r w:rsidRPr="004F5F5C">
        <w:rPr>
          <w:rFonts w:ascii="Times New Roman" w:hAnsi="Times New Roman"/>
          <w:b/>
          <w:color w:val="000000"/>
          <w:sz w:val="24"/>
          <w:szCs w:val="24"/>
        </w:rPr>
        <w:t xml:space="preserve"> боевых действий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- 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2C4972" w:rsidRPr="00244110" w:rsidTr="007679BB">
        <w:trPr>
          <w:trHeight w:val="411"/>
          <w:tblHeader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244110" w:rsidTr="007679BB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244110" w:rsidTr="007679BB">
        <w:trPr>
          <w:trHeight w:val="168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515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441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C4972" w:rsidRPr="00244110" w:rsidTr="007679BB">
        <w:trPr>
          <w:trHeight w:val="25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244110" w:rsidTr="007679BB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244110" w:rsidTr="007679BB">
        <w:trPr>
          <w:trHeight w:val="34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244110" w:rsidTr="007679BB">
        <w:trPr>
          <w:trHeight w:val="517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2C4972" w:rsidRPr="00244110" w:rsidTr="007679BB">
        <w:trPr>
          <w:trHeight w:val="1064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C43E08">
      <w:pPr>
        <w:rPr>
          <w:rFonts w:ascii="Times New Roman" w:hAnsi="Times New Roman"/>
          <w:color w:val="000000"/>
          <w:sz w:val="28"/>
          <w:szCs w:val="28"/>
        </w:rPr>
      </w:pPr>
    </w:p>
    <w:p w:rsidR="002C4972" w:rsidRPr="001622E1" w:rsidRDefault="002C4972" w:rsidP="00C43E08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6.</w:t>
      </w:r>
      <w:r w:rsidRPr="00C43E08">
        <w:rPr>
          <w:color w:val="000000"/>
          <w:sz w:val="20"/>
          <w:szCs w:val="20"/>
        </w:rPr>
        <w:t xml:space="preserve">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>Налоговая льгота  вдовам (не вступившим в повторный брак) инвалидов и участников Великой Отечественной войны, ветеранов боевых действий</w:t>
      </w:r>
      <w:r>
        <w:rPr>
          <w:color w:val="000000"/>
          <w:sz w:val="20"/>
          <w:szCs w:val="20"/>
        </w:rPr>
        <w:t xml:space="preserve"> 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2C4972" w:rsidRPr="00244110" w:rsidTr="007679BB">
        <w:trPr>
          <w:trHeight w:val="411"/>
          <w:tblHeader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244110" w:rsidTr="007679BB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244110" w:rsidTr="007679BB">
        <w:trPr>
          <w:trHeight w:val="168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515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441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C4972" w:rsidRPr="00244110" w:rsidTr="007679BB">
        <w:trPr>
          <w:trHeight w:val="25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244110" w:rsidTr="007679BB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244110" w:rsidTr="007679BB">
        <w:trPr>
          <w:trHeight w:val="34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244110" w:rsidTr="007679BB">
        <w:trPr>
          <w:trHeight w:val="517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2C4972" w:rsidRPr="00244110" w:rsidTr="007679BB">
        <w:trPr>
          <w:trHeight w:val="1064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C43E08">
      <w:pPr>
        <w:rPr>
          <w:rFonts w:ascii="Times New Roman" w:hAnsi="Times New Roman"/>
          <w:color w:val="000000"/>
          <w:sz w:val="28"/>
          <w:szCs w:val="28"/>
        </w:rPr>
      </w:pPr>
    </w:p>
    <w:p w:rsidR="002C4972" w:rsidRPr="001622E1" w:rsidRDefault="002C4972" w:rsidP="00C43E08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7.</w:t>
      </w:r>
      <w:r w:rsidRPr="00C43E08">
        <w:rPr>
          <w:color w:val="000000"/>
          <w:sz w:val="20"/>
          <w:szCs w:val="20"/>
        </w:rPr>
        <w:t xml:space="preserve">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>Налоговая льгота физическим лицам, имеющим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РФ от 18 июня 1992 года N 3061-1), в соответствии с ФЗ от 26 ноября 1998 года N 175-ФЗ "О социальной защите граждан РФ,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ФЗ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2C4972" w:rsidRPr="00244110" w:rsidTr="007679BB">
        <w:trPr>
          <w:trHeight w:val="411"/>
          <w:tblHeader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244110" w:rsidTr="007679BB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244110" w:rsidTr="007679BB">
        <w:trPr>
          <w:trHeight w:val="168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515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441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C4972" w:rsidRPr="00244110" w:rsidTr="007679BB">
        <w:trPr>
          <w:trHeight w:val="25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244110" w:rsidTr="007679BB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1622E1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244110" w:rsidTr="007679BB">
        <w:trPr>
          <w:trHeight w:val="34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244110" w:rsidTr="007679BB">
        <w:trPr>
          <w:trHeight w:val="517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2C4972" w:rsidRPr="00244110" w:rsidTr="007679BB">
        <w:trPr>
          <w:trHeight w:val="1064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C43E08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2C4972" w:rsidRPr="001622E1" w:rsidRDefault="002C4972" w:rsidP="00C43E08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8.</w:t>
      </w:r>
      <w:r w:rsidRPr="00C43E08">
        <w:rPr>
          <w:color w:val="000000"/>
          <w:sz w:val="20"/>
          <w:szCs w:val="20"/>
        </w:rPr>
        <w:t xml:space="preserve">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>Налоговая льгота  Героям  Социалистического  Труда,  полным  кавалерам орденов Трудовой Славы и  "За службу Родине в Вооруженных силах  СССР"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2C4972" w:rsidRPr="00491327" w:rsidTr="007679BB">
        <w:trPr>
          <w:trHeight w:val="411"/>
          <w:tblHeader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491327" w:rsidTr="007679BB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491327" w:rsidTr="007679BB">
        <w:trPr>
          <w:trHeight w:val="168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7679BB">
        <w:trPr>
          <w:trHeight w:val="515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7679BB">
        <w:trPr>
          <w:trHeight w:val="441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C4972" w:rsidRPr="00491327" w:rsidTr="007679BB">
        <w:trPr>
          <w:trHeight w:val="25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491327" w:rsidTr="007679BB"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491327" w:rsidTr="007679BB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C43E08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491327" w:rsidTr="007679BB">
        <w:trPr>
          <w:trHeight w:val="34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491327" w:rsidTr="007679BB">
        <w:trPr>
          <w:trHeight w:val="517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2C4972" w:rsidRPr="00491327" w:rsidTr="007679BB">
        <w:trPr>
          <w:trHeight w:val="1064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C43E08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2C4972" w:rsidRPr="00C43E08" w:rsidRDefault="002C4972" w:rsidP="00C43E08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2C4972" w:rsidRDefault="002C4972" w:rsidP="001622E1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2C4972" w:rsidRPr="001622E1" w:rsidRDefault="002C4972" w:rsidP="001622E1">
      <w:pPr>
        <w:rPr>
          <w:rFonts w:ascii="Times New Roman" w:hAnsi="Times New Roman"/>
          <w:b/>
          <w:color w:val="000000"/>
          <w:sz w:val="24"/>
          <w:szCs w:val="24"/>
        </w:rPr>
      </w:pPr>
      <w:r w:rsidRPr="00C43E08">
        <w:rPr>
          <w:rFonts w:ascii="Times New Roman" w:hAnsi="Times New Roman"/>
          <w:b/>
          <w:color w:val="000000"/>
          <w:sz w:val="28"/>
          <w:szCs w:val="28"/>
        </w:rPr>
        <w:t>9.</w:t>
      </w:r>
      <w:r w:rsidRPr="00C43E08">
        <w:rPr>
          <w:b/>
          <w:color w:val="000000"/>
          <w:sz w:val="20"/>
          <w:szCs w:val="20"/>
        </w:rPr>
        <w:t xml:space="preserve"> </w:t>
      </w:r>
      <w:r w:rsidRPr="00C43E08">
        <w:rPr>
          <w:rFonts w:ascii="Times New Roman" w:hAnsi="Times New Roman"/>
          <w:b/>
          <w:color w:val="000000"/>
          <w:sz w:val="24"/>
          <w:szCs w:val="24"/>
        </w:rPr>
        <w:t xml:space="preserve">Налоговая льгота гражданам  Российской Федерации, имеющим в составе семьи  совместно проживающего  с ними ребенка- инвалида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- </w:t>
      </w:r>
      <w:r w:rsidRPr="001622E1">
        <w:rPr>
          <w:rFonts w:ascii="Times New Roman" w:hAnsi="Times New Roman"/>
          <w:b/>
          <w:color w:val="000000"/>
          <w:sz w:val="24"/>
          <w:szCs w:val="24"/>
        </w:rPr>
        <w:t>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0"/>
        <w:gridCol w:w="4997"/>
        <w:gridCol w:w="1483"/>
        <w:gridCol w:w="2266"/>
      </w:tblGrid>
      <w:tr w:rsidR="002C4972" w:rsidRPr="00244110" w:rsidTr="001622E1">
        <w:trPr>
          <w:trHeight w:val="411"/>
          <w:tblHeader/>
        </w:trPr>
        <w:tc>
          <w:tcPr>
            <w:tcW w:w="610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997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6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244110" w:rsidTr="00FE39A3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FE39A3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244110" w:rsidTr="001622E1">
        <w:trPr>
          <w:trHeight w:val="168"/>
        </w:trPr>
        <w:tc>
          <w:tcPr>
            <w:tcW w:w="610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97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6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1622E1">
        <w:trPr>
          <w:trHeight w:val="515"/>
        </w:trPr>
        <w:tc>
          <w:tcPr>
            <w:tcW w:w="610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997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6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1622E1">
        <w:trPr>
          <w:trHeight w:val="441"/>
        </w:trPr>
        <w:tc>
          <w:tcPr>
            <w:tcW w:w="610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997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6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C4972" w:rsidRPr="00244110" w:rsidTr="001622E1">
        <w:trPr>
          <w:trHeight w:val="259"/>
        </w:trPr>
        <w:tc>
          <w:tcPr>
            <w:tcW w:w="610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97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6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1622E1">
        <w:tc>
          <w:tcPr>
            <w:tcW w:w="610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997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6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244110" w:rsidTr="00FE39A3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FE39A3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244110" w:rsidTr="001622E1">
        <w:trPr>
          <w:trHeight w:val="349"/>
        </w:trPr>
        <w:tc>
          <w:tcPr>
            <w:tcW w:w="610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0" w:type="dxa"/>
            <w:gridSpan w:val="2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6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244110" w:rsidTr="001622E1">
        <w:trPr>
          <w:trHeight w:val="517"/>
        </w:trPr>
        <w:tc>
          <w:tcPr>
            <w:tcW w:w="610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0" w:type="dxa"/>
            <w:gridSpan w:val="2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6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2C4972" w:rsidRPr="00244110" w:rsidTr="001622E1">
        <w:trPr>
          <w:trHeight w:val="1064"/>
        </w:trPr>
        <w:tc>
          <w:tcPr>
            <w:tcW w:w="610" w:type="dxa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0" w:type="dxa"/>
            <w:gridSpan w:val="2"/>
          </w:tcPr>
          <w:p w:rsidR="002C4972" w:rsidRPr="00244110" w:rsidRDefault="002C4972" w:rsidP="00FE3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6" w:type="dxa"/>
          </w:tcPr>
          <w:p w:rsidR="002C4972" w:rsidRPr="00244110" w:rsidRDefault="002C4972" w:rsidP="00FE39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0B48AB">
      <w:pPr>
        <w:pStyle w:val="ListParagraph"/>
        <w:widowControl/>
        <w:suppressAutoHyphens w:val="0"/>
        <w:autoSpaceDE w:val="0"/>
        <w:ind w:left="0"/>
        <w:jc w:val="both"/>
        <w:rPr>
          <w:b/>
          <w:color w:val="000000"/>
          <w:sz w:val="28"/>
          <w:szCs w:val="28"/>
        </w:rPr>
      </w:pPr>
    </w:p>
    <w:p w:rsidR="002C4972" w:rsidRDefault="002C4972" w:rsidP="000B48AB">
      <w:pPr>
        <w:pStyle w:val="ListParagraph"/>
        <w:widowControl/>
        <w:suppressAutoHyphens w:val="0"/>
        <w:autoSpaceDE w:val="0"/>
        <w:ind w:left="0"/>
        <w:jc w:val="both"/>
        <w:rPr>
          <w:b/>
          <w:color w:val="000000"/>
        </w:rPr>
      </w:pPr>
      <w:r>
        <w:rPr>
          <w:b/>
          <w:color w:val="000000"/>
          <w:sz w:val="28"/>
          <w:szCs w:val="28"/>
        </w:rPr>
        <w:t xml:space="preserve"> 10</w:t>
      </w:r>
      <w:r w:rsidRPr="000B48AB">
        <w:rPr>
          <w:b/>
          <w:color w:val="000000"/>
          <w:sz w:val="28"/>
          <w:szCs w:val="28"/>
        </w:rPr>
        <w:t>.</w:t>
      </w:r>
      <w:r w:rsidRPr="000B48AB">
        <w:rPr>
          <w:b/>
          <w:color w:val="000000"/>
        </w:rPr>
        <w:t xml:space="preserve"> Налоговая льгота</w:t>
      </w:r>
      <w:r w:rsidRPr="000B48AB">
        <w:rPr>
          <w:b/>
          <w:sz w:val="28"/>
          <w:szCs w:val="28"/>
        </w:rPr>
        <w:t xml:space="preserve"> </w:t>
      </w:r>
      <w:r w:rsidRPr="000B48AB">
        <w:rPr>
          <w:b/>
        </w:rPr>
        <w:t>гражданам Российской Федерации, призванным на военную службу по мобилизации в Вооруженные Силы России</w:t>
      </w:r>
      <w:r w:rsidRPr="000B48AB">
        <w:rPr>
          <w:b/>
          <w:sz w:val="28"/>
          <w:szCs w:val="28"/>
        </w:rPr>
        <w:t xml:space="preserve">, </w:t>
      </w:r>
      <w:r w:rsidRPr="000B48AB">
        <w:rPr>
          <w:b/>
        </w:rPr>
        <w:t>гражданам, заключившим на территории 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</w:t>
      </w:r>
      <w:r>
        <w:rPr>
          <w:b/>
        </w:rPr>
        <w:t>й Федерации), а также их супруге</w:t>
      </w:r>
      <w:r w:rsidRPr="000B48AB">
        <w:rPr>
          <w:b/>
        </w:rPr>
        <w:t xml:space="preserve"> (супруг</w:t>
      </w:r>
      <w:r>
        <w:rPr>
          <w:b/>
        </w:rPr>
        <w:t>у), несовершеннолетним детям, родителям (усыновителям</w:t>
      </w:r>
      <w:r w:rsidRPr="000B48AB">
        <w:rPr>
          <w:b/>
        </w:rPr>
        <w:t xml:space="preserve">) </w:t>
      </w:r>
      <w:r w:rsidRPr="000B48AB">
        <w:rPr>
          <w:b/>
          <w:color w:val="000000"/>
        </w:rPr>
        <w:t>- в отношении земельных участков  приобретенных (предоставленных) для личного подсобного хозяйства, садоводства, огородничества или животноводства, а также занятых жилищным фондом  или приобретенных (предоставленных) для жилищного строительства</w:t>
      </w:r>
    </w:p>
    <w:p w:rsidR="002C4972" w:rsidRPr="000B48AB" w:rsidRDefault="002C4972" w:rsidP="000B48AB">
      <w:pPr>
        <w:pStyle w:val="ListParagraph"/>
        <w:widowControl/>
        <w:suppressAutoHyphens w:val="0"/>
        <w:autoSpaceDE w:val="0"/>
        <w:ind w:left="0"/>
        <w:jc w:val="both"/>
        <w:rPr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2C4972" w:rsidRPr="00244110" w:rsidTr="00437E85">
        <w:trPr>
          <w:trHeight w:val="411"/>
          <w:tblHeader/>
        </w:trPr>
        <w:tc>
          <w:tcPr>
            <w:tcW w:w="611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244110" w:rsidTr="00437E85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437E85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244110" w:rsidTr="00437E85">
        <w:trPr>
          <w:trHeight w:val="168"/>
        </w:trPr>
        <w:tc>
          <w:tcPr>
            <w:tcW w:w="611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437E85">
        <w:trPr>
          <w:trHeight w:val="515"/>
        </w:trPr>
        <w:tc>
          <w:tcPr>
            <w:tcW w:w="611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437E85">
        <w:trPr>
          <w:trHeight w:val="441"/>
        </w:trPr>
        <w:tc>
          <w:tcPr>
            <w:tcW w:w="611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C4972" w:rsidRPr="00244110" w:rsidTr="00437E85">
        <w:trPr>
          <w:trHeight w:val="259"/>
        </w:trPr>
        <w:tc>
          <w:tcPr>
            <w:tcW w:w="611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437E85">
        <w:tc>
          <w:tcPr>
            <w:tcW w:w="611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244110" w:rsidTr="00437E85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437E85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244110" w:rsidTr="00437E85">
        <w:trPr>
          <w:trHeight w:val="349"/>
        </w:trPr>
        <w:tc>
          <w:tcPr>
            <w:tcW w:w="611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244110" w:rsidTr="00437E85">
        <w:trPr>
          <w:trHeight w:val="517"/>
        </w:trPr>
        <w:tc>
          <w:tcPr>
            <w:tcW w:w="611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2C4972" w:rsidRPr="00244110" w:rsidTr="00437E85">
        <w:trPr>
          <w:trHeight w:val="1064"/>
        </w:trPr>
        <w:tc>
          <w:tcPr>
            <w:tcW w:w="611" w:type="dxa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437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2C4972" w:rsidRPr="00244110" w:rsidRDefault="002C4972" w:rsidP="00437E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Pr="00C43E08" w:rsidRDefault="002C4972" w:rsidP="00C43E08">
      <w:pPr>
        <w:rPr>
          <w:rFonts w:ascii="Times New Roman" w:hAnsi="Times New Roman"/>
          <w:b/>
          <w:color w:val="000000"/>
          <w:sz w:val="24"/>
          <w:szCs w:val="24"/>
        </w:rPr>
      </w:pPr>
      <w:r w:rsidRPr="00C43E08">
        <w:rPr>
          <w:rFonts w:ascii="Times New Roman" w:hAnsi="Times New Roman"/>
          <w:b/>
          <w:color w:val="000000"/>
          <w:sz w:val="24"/>
          <w:szCs w:val="24"/>
        </w:rPr>
        <w:t xml:space="preserve">      11. Налоговая льгота организациям, обладающим на праве собственности или праве постоянного (бессрочного) пользования земельными участками под парками культуры и отдыха, под свалками промышленных и бытовых отходов, под кладбищами, при условии целевого использования земель по профилю осуществляемой деятельности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6"/>
        <w:gridCol w:w="4874"/>
        <w:gridCol w:w="1628"/>
        <w:gridCol w:w="2248"/>
      </w:tblGrid>
      <w:tr w:rsidR="002C4972" w:rsidRPr="00244110" w:rsidTr="007679BB">
        <w:trPr>
          <w:trHeight w:val="411"/>
          <w:tblHeader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244110" w:rsidTr="007679BB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244110" w:rsidTr="007679BB">
        <w:trPr>
          <w:trHeight w:val="168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515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441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2C4972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организаций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C4972" w:rsidRPr="00244110" w:rsidTr="007679BB">
        <w:trPr>
          <w:trHeight w:val="25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2C4972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</w:t>
            </w:r>
          </w:p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налоговая льгота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2C4972" w:rsidRPr="00244110" w:rsidTr="007679BB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244110" w:rsidTr="007679BB">
        <w:trPr>
          <w:trHeight w:val="349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244110" w:rsidTr="007679BB">
        <w:trPr>
          <w:trHeight w:val="517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4972" w:rsidRPr="00244110" w:rsidTr="007679BB">
        <w:trPr>
          <w:trHeight w:val="1064"/>
        </w:trPr>
        <w:tc>
          <w:tcPr>
            <w:tcW w:w="611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Default="002C4972" w:rsidP="00C43E08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12. </w:t>
      </w:r>
      <w:r w:rsidRPr="0083734B">
        <w:rPr>
          <w:rFonts w:ascii="Times New Roman" w:hAnsi="Times New Roman"/>
          <w:b/>
          <w:color w:val="000000"/>
          <w:sz w:val="24"/>
          <w:szCs w:val="24"/>
        </w:rPr>
        <w:t>Налоговая  льгота органу местного самоуправления, бюджетным учреждениям, деятельность которых финансируется за счет средств бюджета Талловеровского сельского поселения – в отношении земельных участков, используемых ими в соответствии с уставной деятельностью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7"/>
        <w:gridCol w:w="4917"/>
        <w:gridCol w:w="1579"/>
        <w:gridCol w:w="2253"/>
      </w:tblGrid>
      <w:tr w:rsidR="002C4972" w:rsidRPr="00244110" w:rsidTr="007679BB">
        <w:trPr>
          <w:trHeight w:val="411"/>
          <w:tblHeader/>
        </w:trPr>
        <w:tc>
          <w:tcPr>
            <w:tcW w:w="60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91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79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53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2C4972" w:rsidRPr="00244110" w:rsidTr="007679BB">
        <w:trPr>
          <w:trHeight w:val="57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2C4972" w:rsidRPr="00244110" w:rsidTr="007679BB">
        <w:trPr>
          <w:trHeight w:val="168"/>
        </w:trPr>
        <w:tc>
          <w:tcPr>
            <w:tcW w:w="60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1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579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5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515"/>
        </w:trPr>
        <w:tc>
          <w:tcPr>
            <w:tcW w:w="60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91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579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5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rPr>
          <w:trHeight w:val="441"/>
        </w:trPr>
        <w:tc>
          <w:tcPr>
            <w:tcW w:w="60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91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579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учреждений</w:t>
            </w:r>
          </w:p>
        </w:tc>
        <w:tc>
          <w:tcPr>
            <w:tcW w:w="225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C4972" w:rsidRPr="00244110" w:rsidTr="007679BB">
        <w:trPr>
          <w:trHeight w:val="259"/>
        </w:trPr>
        <w:tc>
          <w:tcPr>
            <w:tcW w:w="60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1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579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5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C4972" w:rsidRPr="00244110" w:rsidTr="007679BB">
        <w:tc>
          <w:tcPr>
            <w:tcW w:w="60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91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579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финансовая налоговая льгота</w:t>
            </w:r>
          </w:p>
        </w:tc>
        <w:tc>
          <w:tcPr>
            <w:tcW w:w="2253" w:type="dxa"/>
          </w:tcPr>
          <w:p w:rsidR="002C4972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финансовая</w:t>
            </w:r>
          </w:p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налоговая льгота</w:t>
            </w:r>
          </w:p>
        </w:tc>
      </w:tr>
      <w:tr w:rsidR="002C4972" w:rsidRPr="00244110" w:rsidTr="007679BB">
        <w:trPr>
          <w:trHeight w:val="170"/>
        </w:trPr>
        <w:tc>
          <w:tcPr>
            <w:tcW w:w="9356" w:type="dxa"/>
            <w:gridSpan w:val="4"/>
          </w:tcPr>
          <w:p w:rsidR="002C4972" w:rsidRPr="00244110" w:rsidRDefault="002C4972" w:rsidP="007679BB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2C4972" w:rsidRPr="00244110" w:rsidTr="007679BB">
        <w:trPr>
          <w:trHeight w:val="349"/>
        </w:trPr>
        <w:tc>
          <w:tcPr>
            <w:tcW w:w="60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96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5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2C4972" w:rsidRPr="00244110" w:rsidTr="007679BB">
        <w:trPr>
          <w:trHeight w:val="517"/>
        </w:trPr>
        <w:tc>
          <w:tcPr>
            <w:tcW w:w="60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96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5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Уменьшены встречные финансовые потоки</w:t>
            </w:r>
          </w:p>
        </w:tc>
      </w:tr>
      <w:tr w:rsidR="002C4972" w:rsidRPr="00244110" w:rsidTr="007679BB">
        <w:trPr>
          <w:trHeight w:val="1064"/>
        </w:trPr>
        <w:tc>
          <w:tcPr>
            <w:tcW w:w="607" w:type="dxa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96" w:type="dxa"/>
            <w:gridSpan w:val="2"/>
          </w:tcPr>
          <w:p w:rsidR="002C4972" w:rsidRPr="00244110" w:rsidRDefault="002C4972" w:rsidP="007679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53" w:type="dxa"/>
          </w:tcPr>
          <w:p w:rsidR="002C4972" w:rsidRPr="00244110" w:rsidRDefault="002C4972" w:rsidP="0076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Pr="00244110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Глава Администрации Талловеровского</w:t>
      </w:r>
    </w:p>
    <w:p w:rsidR="002C4972" w:rsidRPr="00244110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244110">
        <w:rPr>
          <w:rFonts w:ascii="Times New Roman" w:hAnsi="Times New Roman"/>
          <w:color w:val="000000"/>
          <w:sz w:val="28"/>
          <w:szCs w:val="28"/>
        </w:rPr>
        <w:tab/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 _________</w:t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 w:rsidRPr="00244110">
        <w:rPr>
          <w:rFonts w:ascii="Times New Roman" w:hAnsi="Times New Roman"/>
          <w:color w:val="000000"/>
          <w:sz w:val="28"/>
          <w:szCs w:val="28"/>
        </w:rPr>
        <w:tab/>
        <w:t>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 Ю.И.Соколов</w:t>
      </w:r>
    </w:p>
    <w:p w:rsidR="002C4972" w:rsidRPr="00244110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(наименование должности</w:t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244110">
        <w:rPr>
          <w:rFonts w:ascii="Times New Roman" w:hAnsi="Times New Roman"/>
          <w:color w:val="000000"/>
          <w:sz w:val="28"/>
          <w:szCs w:val="28"/>
        </w:rPr>
        <w:tab/>
        <w:t>(подпись)</w:t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244110">
        <w:rPr>
          <w:rFonts w:ascii="Times New Roman" w:hAnsi="Times New Roman"/>
          <w:color w:val="000000"/>
          <w:sz w:val="28"/>
          <w:szCs w:val="28"/>
        </w:rPr>
        <w:t>(расшифровка подписи)</w:t>
      </w:r>
    </w:p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руководителя)</w:t>
      </w:r>
    </w:p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C4972" w:rsidRDefault="002C497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2C4972" w:rsidSect="00147A38">
      <w:pgSz w:w="11906" w:h="16838"/>
      <w:pgMar w:top="0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110"/>
    <w:rsid w:val="00000A8B"/>
    <w:rsid w:val="000020C2"/>
    <w:rsid w:val="00004391"/>
    <w:rsid w:val="00012C74"/>
    <w:rsid w:val="00013BC3"/>
    <w:rsid w:val="0002004F"/>
    <w:rsid w:val="00036B7D"/>
    <w:rsid w:val="00093EFD"/>
    <w:rsid w:val="000B48AB"/>
    <w:rsid w:val="000E55FD"/>
    <w:rsid w:val="000F489C"/>
    <w:rsid w:val="00147A38"/>
    <w:rsid w:val="00161A38"/>
    <w:rsid w:val="001622E1"/>
    <w:rsid w:val="001A2DFD"/>
    <w:rsid w:val="001B2730"/>
    <w:rsid w:val="001D3526"/>
    <w:rsid w:val="001E77A2"/>
    <w:rsid w:val="00205267"/>
    <w:rsid w:val="00225CB9"/>
    <w:rsid w:val="00244110"/>
    <w:rsid w:val="00254121"/>
    <w:rsid w:val="00260F06"/>
    <w:rsid w:val="00261D42"/>
    <w:rsid w:val="002C4972"/>
    <w:rsid w:val="00313925"/>
    <w:rsid w:val="0034146B"/>
    <w:rsid w:val="00361C61"/>
    <w:rsid w:val="00364B35"/>
    <w:rsid w:val="00384083"/>
    <w:rsid w:val="003A3BF8"/>
    <w:rsid w:val="003F0CA8"/>
    <w:rsid w:val="00401745"/>
    <w:rsid w:val="0041513E"/>
    <w:rsid w:val="0043195C"/>
    <w:rsid w:val="00437E85"/>
    <w:rsid w:val="00463E37"/>
    <w:rsid w:val="0047748C"/>
    <w:rsid w:val="004861E3"/>
    <w:rsid w:val="00487F85"/>
    <w:rsid w:val="00491327"/>
    <w:rsid w:val="004A6EA4"/>
    <w:rsid w:val="004B04CA"/>
    <w:rsid w:val="004D1BB9"/>
    <w:rsid w:val="004E6DFB"/>
    <w:rsid w:val="004F5F5C"/>
    <w:rsid w:val="00500441"/>
    <w:rsid w:val="00504BDC"/>
    <w:rsid w:val="005232C6"/>
    <w:rsid w:val="005253D1"/>
    <w:rsid w:val="00526669"/>
    <w:rsid w:val="005429D5"/>
    <w:rsid w:val="0055597A"/>
    <w:rsid w:val="005642B5"/>
    <w:rsid w:val="0057429B"/>
    <w:rsid w:val="00630EA7"/>
    <w:rsid w:val="0064769A"/>
    <w:rsid w:val="00687C9E"/>
    <w:rsid w:val="00693E1C"/>
    <w:rsid w:val="006A2E97"/>
    <w:rsid w:val="006C3D1E"/>
    <w:rsid w:val="006D7305"/>
    <w:rsid w:val="007136BB"/>
    <w:rsid w:val="00745157"/>
    <w:rsid w:val="00761D14"/>
    <w:rsid w:val="00766267"/>
    <w:rsid w:val="007679BB"/>
    <w:rsid w:val="00773E9E"/>
    <w:rsid w:val="007D561A"/>
    <w:rsid w:val="008021AE"/>
    <w:rsid w:val="00811267"/>
    <w:rsid w:val="00821E6A"/>
    <w:rsid w:val="00824E48"/>
    <w:rsid w:val="00830334"/>
    <w:rsid w:val="0083734B"/>
    <w:rsid w:val="008766A0"/>
    <w:rsid w:val="00877777"/>
    <w:rsid w:val="0088045C"/>
    <w:rsid w:val="008A017F"/>
    <w:rsid w:val="008A3D62"/>
    <w:rsid w:val="008A7092"/>
    <w:rsid w:val="008D5383"/>
    <w:rsid w:val="00924639"/>
    <w:rsid w:val="00964713"/>
    <w:rsid w:val="009B5493"/>
    <w:rsid w:val="00A276C5"/>
    <w:rsid w:val="00A35297"/>
    <w:rsid w:val="00A93F2B"/>
    <w:rsid w:val="00A96A42"/>
    <w:rsid w:val="00AA1648"/>
    <w:rsid w:val="00AA3BAC"/>
    <w:rsid w:val="00AE4ED8"/>
    <w:rsid w:val="00B575AD"/>
    <w:rsid w:val="00B97BF6"/>
    <w:rsid w:val="00BB29C5"/>
    <w:rsid w:val="00BE40FA"/>
    <w:rsid w:val="00BF26A7"/>
    <w:rsid w:val="00C104A3"/>
    <w:rsid w:val="00C21625"/>
    <w:rsid w:val="00C43E08"/>
    <w:rsid w:val="00C46083"/>
    <w:rsid w:val="00C545B0"/>
    <w:rsid w:val="00CC2812"/>
    <w:rsid w:val="00CD2C27"/>
    <w:rsid w:val="00CD3366"/>
    <w:rsid w:val="00CE1DFA"/>
    <w:rsid w:val="00CF1F69"/>
    <w:rsid w:val="00D12F1C"/>
    <w:rsid w:val="00D244C4"/>
    <w:rsid w:val="00D322EF"/>
    <w:rsid w:val="00D3317C"/>
    <w:rsid w:val="00D5080F"/>
    <w:rsid w:val="00DA4956"/>
    <w:rsid w:val="00DF5509"/>
    <w:rsid w:val="00DF5891"/>
    <w:rsid w:val="00E157FD"/>
    <w:rsid w:val="00E51EBC"/>
    <w:rsid w:val="00E81FFD"/>
    <w:rsid w:val="00E909CC"/>
    <w:rsid w:val="00EA2A45"/>
    <w:rsid w:val="00EC2021"/>
    <w:rsid w:val="00EE42AC"/>
    <w:rsid w:val="00F24CC5"/>
    <w:rsid w:val="00F85F3B"/>
    <w:rsid w:val="00FC06E4"/>
    <w:rsid w:val="00FC5F03"/>
    <w:rsid w:val="00FE3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E6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B48AB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/>
      <w:kern w:val="2"/>
      <w:sz w:val="24"/>
      <w:szCs w:val="24"/>
      <w:lang w:eastAsia="ru-RU"/>
    </w:rPr>
  </w:style>
  <w:style w:type="paragraph" w:customStyle="1" w:styleId="CharCharCharChar">
    <w:name w:val="Знак Знак Char Char Знак Знак Char Char Знак Знак Знак Знак Знак Знак"/>
    <w:basedOn w:val="Normal"/>
    <w:uiPriority w:val="99"/>
    <w:semiHidden/>
    <w:rsid w:val="00261D42"/>
    <w:pPr>
      <w:spacing w:after="160" w:line="240" w:lineRule="exact"/>
    </w:pPr>
    <w:rPr>
      <w:rFonts w:ascii="Verdana" w:hAnsi="Verdana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36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11</Pages>
  <Words>2637</Words>
  <Characters>15036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Верхнеобливского сельского поселения </dc:title>
  <dc:subject/>
  <dc:creator>User</dc:creator>
  <cp:keywords/>
  <dc:description/>
  <cp:lastModifiedBy>User</cp:lastModifiedBy>
  <cp:revision>2</cp:revision>
  <dcterms:created xsi:type="dcterms:W3CDTF">2026-09-04T08:52:00Z</dcterms:created>
  <dcterms:modified xsi:type="dcterms:W3CDTF">2026-09-04T08:52:00Z</dcterms:modified>
</cp:coreProperties>
</file>